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E8CBB" w14:textId="77777777" w:rsidR="00984E45" w:rsidRPr="008C041F" w:rsidRDefault="005C570D" w:rsidP="00A22033">
      <w:pPr>
        <w:rPr>
          <w:rFonts w:ascii="Calibri Light" w:hAnsi="Calibri Light"/>
          <w:color w:val="808080"/>
          <w:sz w:val="20"/>
          <w:szCs w:val="20"/>
          <w:lang w:val="nl-BE"/>
        </w:rPr>
      </w:pPr>
      <w:bookmarkStart w:id="0" w:name="_GoBack"/>
      <w:bookmarkEnd w:id="0"/>
      <w:r w:rsidRPr="008C041F">
        <w:rPr>
          <w:rFonts w:ascii="Calibri Light" w:hAnsi="Calibri Light"/>
          <w:color w:val="808080"/>
          <w:sz w:val="20"/>
          <w:szCs w:val="20"/>
          <w:lang w:val="nl-BE"/>
        </w:rPr>
        <w:t>Skiclub Zondal</w:t>
      </w:r>
    </w:p>
    <w:p w14:paraId="1EC9B867" w14:textId="77777777" w:rsidR="005C570D" w:rsidRPr="008C041F" w:rsidRDefault="005C570D" w:rsidP="00A22033">
      <w:pPr>
        <w:rPr>
          <w:rFonts w:ascii="Calibri Light" w:hAnsi="Calibri Light"/>
          <w:color w:val="808080"/>
          <w:sz w:val="20"/>
          <w:szCs w:val="20"/>
          <w:lang w:val="nl-BE"/>
        </w:rPr>
      </w:pPr>
      <w:r w:rsidRPr="008C041F">
        <w:rPr>
          <w:rFonts w:ascii="Calibri Light" w:hAnsi="Calibri Light"/>
          <w:color w:val="808080"/>
          <w:sz w:val="20"/>
          <w:szCs w:val="20"/>
          <w:lang w:val="nl-BE"/>
        </w:rPr>
        <w:t>Ruggeveldlaan 488b</w:t>
      </w:r>
    </w:p>
    <w:p w14:paraId="3BB4126C" w14:textId="77777777" w:rsidR="005C570D" w:rsidRPr="008C041F" w:rsidRDefault="005C570D" w:rsidP="003576AB">
      <w:pPr>
        <w:rPr>
          <w:rFonts w:ascii="Calibri Light" w:hAnsi="Calibri Light"/>
          <w:color w:val="C0C0C0"/>
          <w:sz w:val="20"/>
          <w:szCs w:val="20"/>
          <w:lang w:val="nl-BE"/>
        </w:rPr>
      </w:pPr>
      <w:r w:rsidRPr="008C041F">
        <w:rPr>
          <w:rFonts w:ascii="Calibri Light" w:hAnsi="Calibri Light"/>
          <w:color w:val="808080"/>
          <w:sz w:val="20"/>
          <w:szCs w:val="20"/>
          <w:lang w:val="nl-BE"/>
        </w:rPr>
        <w:t>2100 Deurne</w:t>
      </w:r>
    </w:p>
    <w:p w14:paraId="06338C42" w14:textId="77777777" w:rsidR="008C041F" w:rsidRPr="008C041F" w:rsidRDefault="008C041F" w:rsidP="008C041F">
      <w:pPr>
        <w:jc w:val="center"/>
        <w:rPr>
          <w:rFonts w:ascii="Calibri Light" w:hAnsi="Calibri Light" w:cs="Courier New"/>
          <w:b/>
          <w:sz w:val="32"/>
          <w:szCs w:val="32"/>
        </w:rPr>
      </w:pPr>
      <w:proofErr w:type="spellStart"/>
      <w:r w:rsidRPr="008C041F">
        <w:rPr>
          <w:rFonts w:ascii="Calibri Light" w:hAnsi="Calibri Light" w:cs="Courier New"/>
          <w:b/>
          <w:sz w:val="32"/>
          <w:szCs w:val="32"/>
        </w:rPr>
        <w:t>Skicup</w:t>
      </w:r>
      <w:proofErr w:type="spellEnd"/>
      <w:r w:rsidRPr="008C041F">
        <w:rPr>
          <w:rFonts w:ascii="Calibri Light" w:hAnsi="Calibri Light" w:cs="Courier New"/>
          <w:b/>
          <w:sz w:val="32"/>
          <w:szCs w:val="32"/>
        </w:rPr>
        <w:t xml:space="preserve"> van Vlaanderen 2015-2016</w:t>
      </w:r>
    </w:p>
    <w:p w14:paraId="02987D59" w14:textId="77777777" w:rsidR="008C041F" w:rsidRPr="008C041F" w:rsidRDefault="008C041F" w:rsidP="008C041F">
      <w:pPr>
        <w:jc w:val="center"/>
        <w:rPr>
          <w:rFonts w:ascii="Calibri Light" w:hAnsi="Calibri Light" w:cs="Courier New"/>
          <w:b/>
          <w:sz w:val="32"/>
          <w:szCs w:val="32"/>
        </w:rPr>
      </w:pPr>
      <w:r w:rsidRPr="008C041F">
        <w:rPr>
          <w:rFonts w:ascii="Calibri Light" w:hAnsi="Calibri Light" w:cs="Courier New"/>
          <w:b/>
          <w:sz w:val="32"/>
          <w:szCs w:val="32"/>
        </w:rPr>
        <w:t xml:space="preserve">1ste wedstrijd op Skibaan </w:t>
      </w:r>
      <w:proofErr w:type="spellStart"/>
      <w:r w:rsidRPr="008C041F">
        <w:rPr>
          <w:rFonts w:ascii="Calibri Light" w:hAnsi="Calibri Light" w:cs="Courier New"/>
          <w:b/>
          <w:sz w:val="32"/>
          <w:szCs w:val="32"/>
        </w:rPr>
        <w:t>Zondal</w:t>
      </w:r>
      <w:proofErr w:type="spellEnd"/>
    </w:p>
    <w:p w14:paraId="2F0D69BE" w14:textId="77777777" w:rsidR="008C041F" w:rsidRPr="008C041F" w:rsidRDefault="008C041F" w:rsidP="008C041F">
      <w:pPr>
        <w:ind w:left="2832" w:firstLine="708"/>
        <w:rPr>
          <w:rFonts w:ascii="Calibri Light" w:hAnsi="Calibri Light" w:cs="Courier New"/>
          <w:sz w:val="20"/>
          <w:szCs w:val="20"/>
        </w:rPr>
      </w:pPr>
    </w:p>
    <w:p w14:paraId="309E7086" w14:textId="77777777" w:rsidR="008C041F" w:rsidRPr="008C041F" w:rsidRDefault="008C041F" w:rsidP="008C041F">
      <w:pPr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sz w:val="22"/>
          <w:szCs w:val="22"/>
        </w:rPr>
        <w:t xml:space="preserve">Uitnodiging voor de </w:t>
      </w:r>
      <w:proofErr w:type="spellStart"/>
      <w:r w:rsidRPr="008C041F">
        <w:rPr>
          <w:rFonts w:ascii="Calibri Light" w:hAnsi="Calibri Light" w:cs="Courier New"/>
          <w:sz w:val="22"/>
          <w:szCs w:val="22"/>
        </w:rPr>
        <w:t>Skicup</w:t>
      </w:r>
      <w:proofErr w:type="spellEnd"/>
      <w:r w:rsidRPr="008C041F">
        <w:rPr>
          <w:rFonts w:ascii="Calibri Light" w:hAnsi="Calibri Light" w:cs="Courier New"/>
          <w:sz w:val="22"/>
          <w:szCs w:val="22"/>
        </w:rPr>
        <w:t xml:space="preserve"> van Vlaanderen op zaterdag 10 oktober 2015 op skibaan ZONDAL te Deurne.</w:t>
      </w:r>
    </w:p>
    <w:p w14:paraId="494F8EA2" w14:textId="77777777" w:rsidR="008C041F" w:rsidRPr="008C041F" w:rsidRDefault="008C041F" w:rsidP="008C041F">
      <w:pPr>
        <w:rPr>
          <w:rFonts w:ascii="Calibri Light" w:hAnsi="Calibri Light" w:cs="Courier New"/>
          <w:sz w:val="22"/>
          <w:szCs w:val="22"/>
        </w:rPr>
      </w:pPr>
    </w:p>
    <w:p w14:paraId="0C1FC169" w14:textId="77777777" w:rsidR="008C041F" w:rsidRPr="008C041F" w:rsidRDefault="008C041F" w:rsidP="008C041F">
      <w:pPr>
        <w:rPr>
          <w:rFonts w:ascii="Calibri Light" w:hAnsi="Calibri Light" w:cs="Courier New"/>
          <w:sz w:val="22"/>
          <w:szCs w:val="22"/>
        </w:rPr>
      </w:pPr>
      <w:proofErr w:type="gramStart"/>
      <w:r w:rsidRPr="008C041F">
        <w:rPr>
          <w:rFonts w:ascii="Calibri Light" w:hAnsi="Calibri Light" w:cs="Courier New"/>
          <w:b/>
          <w:sz w:val="22"/>
          <w:szCs w:val="22"/>
        </w:rPr>
        <w:t>Reglement:</w:t>
      </w:r>
      <w:r w:rsidRPr="008C041F">
        <w:rPr>
          <w:rFonts w:ascii="Calibri Light" w:hAnsi="Calibri Light" w:cs="Courier New"/>
          <w:sz w:val="22"/>
          <w:szCs w:val="22"/>
        </w:rPr>
        <w:t xml:space="preserve">  </w:t>
      </w:r>
      <w:r w:rsidRPr="008C041F">
        <w:rPr>
          <w:rFonts w:ascii="Calibri Light" w:hAnsi="Calibri Light" w:cs="Courier New"/>
          <w:sz w:val="22"/>
          <w:szCs w:val="22"/>
        </w:rPr>
        <w:tab/>
      </w:r>
      <w:proofErr w:type="gramEnd"/>
      <w:r w:rsidRPr="008C041F">
        <w:rPr>
          <w:rFonts w:ascii="Calibri Light" w:hAnsi="Calibri Light" w:cs="Courier New"/>
          <w:sz w:val="22"/>
          <w:szCs w:val="22"/>
        </w:rPr>
        <w:tab/>
        <w:t>wedstrijdreglement van Sneeuwsport Vlaanderen</w:t>
      </w:r>
    </w:p>
    <w:p w14:paraId="394B837B" w14:textId="77777777" w:rsidR="008C041F" w:rsidRPr="008C041F" w:rsidRDefault="008C041F" w:rsidP="008C041F">
      <w:pPr>
        <w:rPr>
          <w:rFonts w:ascii="Calibri Light" w:hAnsi="Calibri Light" w:cs="Courier New"/>
          <w:b/>
          <w:sz w:val="22"/>
          <w:szCs w:val="22"/>
        </w:rPr>
      </w:pPr>
    </w:p>
    <w:p w14:paraId="20FFD137" w14:textId="77777777" w:rsidR="008C041F" w:rsidRPr="008C041F" w:rsidRDefault="008C041F" w:rsidP="008C041F">
      <w:pPr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b/>
          <w:sz w:val="22"/>
          <w:szCs w:val="22"/>
        </w:rPr>
        <w:t>Startvolgorde:</w:t>
      </w:r>
      <w:r w:rsidRPr="008C041F">
        <w:rPr>
          <w:rFonts w:ascii="Calibri Light" w:hAnsi="Calibri Light" w:cs="Courier New"/>
          <w:b/>
          <w:sz w:val="22"/>
          <w:szCs w:val="22"/>
        </w:rPr>
        <w:tab/>
      </w:r>
      <w:r>
        <w:rPr>
          <w:rFonts w:ascii="Calibri Light" w:hAnsi="Calibri Light" w:cs="Courier New"/>
          <w:b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>meisjes en jongens volgens PVK-punten</w:t>
      </w:r>
      <w:r>
        <w:rPr>
          <w:rFonts w:ascii="Calibri Light" w:hAnsi="Calibri Light" w:cs="Courier New"/>
          <w:sz w:val="22"/>
          <w:szCs w:val="22"/>
        </w:rPr>
        <w:t xml:space="preserve"> - U10 &amp; U12 random</w:t>
      </w:r>
    </w:p>
    <w:p w14:paraId="1109E20E" w14:textId="77777777" w:rsidR="008C041F" w:rsidRPr="008C041F" w:rsidRDefault="008C041F" w:rsidP="008C041F">
      <w:pPr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  <w:t>(</w:t>
      </w:r>
      <w:proofErr w:type="gramStart"/>
      <w:r w:rsidRPr="008C041F">
        <w:rPr>
          <w:rFonts w:ascii="Calibri Light" w:hAnsi="Calibri Light" w:cs="Courier New"/>
          <w:sz w:val="22"/>
          <w:szCs w:val="22"/>
        </w:rPr>
        <w:t>deelnemers</w:t>
      </w:r>
      <w:proofErr w:type="gramEnd"/>
      <w:r w:rsidRPr="008C041F">
        <w:rPr>
          <w:rFonts w:ascii="Calibri Light" w:hAnsi="Calibri Light" w:cs="Courier New"/>
          <w:sz w:val="22"/>
          <w:szCs w:val="22"/>
        </w:rPr>
        <w:t xml:space="preserve"> zonder punten starten volgens loting)</w:t>
      </w:r>
    </w:p>
    <w:p w14:paraId="4331F9F8" w14:textId="77777777" w:rsidR="008C041F" w:rsidRPr="008C041F" w:rsidRDefault="008C041F" w:rsidP="008C041F">
      <w:pPr>
        <w:tabs>
          <w:tab w:val="left" w:pos="2160"/>
          <w:tab w:val="left" w:pos="4500"/>
        </w:tabs>
        <w:outlineLvl w:val="0"/>
        <w:rPr>
          <w:rFonts w:ascii="Calibri Light" w:hAnsi="Calibri Light" w:cs="Courier New"/>
          <w:sz w:val="22"/>
          <w:szCs w:val="22"/>
        </w:rPr>
      </w:pPr>
    </w:p>
    <w:p w14:paraId="6F4F727D" w14:textId="77777777" w:rsidR="008C041F" w:rsidRPr="008C041F" w:rsidRDefault="008C041F" w:rsidP="008C041F">
      <w:pPr>
        <w:outlineLvl w:val="0"/>
        <w:rPr>
          <w:rFonts w:ascii="Calibri Light" w:hAnsi="Calibri Light" w:cs="Courier New"/>
          <w:b/>
          <w:sz w:val="22"/>
          <w:szCs w:val="22"/>
        </w:rPr>
      </w:pPr>
      <w:r w:rsidRPr="008C041F">
        <w:rPr>
          <w:rFonts w:ascii="Calibri Light" w:hAnsi="Calibri Light" w:cs="Courier New"/>
          <w:b/>
          <w:sz w:val="22"/>
          <w:szCs w:val="22"/>
        </w:rPr>
        <w:t>Programma:</w:t>
      </w:r>
      <w:r w:rsidRPr="008C041F">
        <w:rPr>
          <w:rFonts w:ascii="Calibri Light" w:hAnsi="Calibri Light" w:cs="Courier New"/>
          <w:b/>
          <w:sz w:val="22"/>
          <w:szCs w:val="22"/>
        </w:rPr>
        <w:tab/>
      </w:r>
      <w:r w:rsidRPr="008C041F">
        <w:rPr>
          <w:rFonts w:ascii="Calibri Light" w:hAnsi="Calibri Light" w:cs="Courier New"/>
          <w:b/>
          <w:sz w:val="22"/>
          <w:szCs w:val="22"/>
        </w:rPr>
        <w:tab/>
      </w:r>
      <w:r w:rsidRPr="008C041F">
        <w:rPr>
          <w:rFonts w:ascii="Calibri Light" w:hAnsi="Calibri Light"/>
          <w:sz w:val="22"/>
          <w:szCs w:val="22"/>
        </w:rPr>
        <w:t>Slalomzetter aanwezig:</w:t>
      </w:r>
      <w:r w:rsidRPr="008C041F">
        <w:rPr>
          <w:rFonts w:ascii="Calibri Light" w:hAnsi="Calibri Light"/>
          <w:sz w:val="22"/>
          <w:szCs w:val="22"/>
        </w:rPr>
        <w:tab/>
      </w:r>
      <w:r w:rsidRPr="008C041F">
        <w:rPr>
          <w:rFonts w:ascii="Calibri Light" w:hAnsi="Calibri Light"/>
          <w:sz w:val="22"/>
          <w:szCs w:val="22"/>
        </w:rPr>
        <w:tab/>
      </w:r>
      <w:r>
        <w:rPr>
          <w:rFonts w:ascii="Calibri Light" w:hAnsi="Calibri Light"/>
          <w:sz w:val="22"/>
          <w:szCs w:val="22"/>
        </w:rPr>
        <w:tab/>
      </w:r>
      <w:r w:rsidRPr="008C041F">
        <w:rPr>
          <w:rFonts w:ascii="Calibri Light" w:hAnsi="Calibri Light"/>
          <w:sz w:val="22"/>
          <w:szCs w:val="22"/>
        </w:rPr>
        <w:t>14u30</w:t>
      </w:r>
    </w:p>
    <w:p w14:paraId="55E8059E" w14:textId="77777777" w:rsidR="008C041F" w:rsidRPr="008C041F" w:rsidRDefault="008C041F" w:rsidP="008C041F">
      <w:pPr>
        <w:ind w:left="1440" w:firstLine="720"/>
        <w:outlineLvl w:val="0"/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sz w:val="22"/>
          <w:szCs w:val="22"/>
        </w:rPr>
        <w:t>Afhalen rugnummers:</w:t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  <w:t>15u30</w:t>
      </w:r>
    </w:p>
    <w:p w14:paraId="412C60EE" w14:textId="77777777" w:rsidR="008C041F" w:rsidRPr="008C041F" w:rsidRDefault="008C041F" w:rsidP="008C041F">
      <w:pPr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/>
          <w:sz w:val="22"/>
          <w:szCs w:val="22"/>
        </w:rPr>
        <w:tab/>
      </w:r>
      <w:r w:rsidRPr="008C041F">
        <w:rPr>
          <w:rFonts w:ascii="Calibri Light" w:hAnsi="Calibri Light"/>
          <w:sz w:val="22"/>
          <w:szCs w:val="22"/>
        </w:rPr>
        <w:tab/>
      </w:r>
      <w:r w:rsidRPr="008C041F">
        <w:rPr>
          <w:rFonts w:ascii="Calibri Light" w:hAnsi="Calibri Light"/>
          <w:sz w:val="22"/>
          <w:szCs w:val="22"/>
        </w:rPr>
        <w:tab/>
      </w:r>
      <w:proofErr w:type="gramStart"/>
      <w:r w:rsidRPr="008C041F">
        <w:rPr>
          <w:rFonts w:ascii="Calibri Light" w:hAnsi="Calibri Light"/>
          <w:sz w:val="22"/>
          <w:szCs w:val="22"/>
        </w:rPr>
        <w:t xml:space="preserve">Captainmeeting:   </w:t>
      </w:r>
      <w:proofErr w:type="gramEnd"/>
      <w:r w:rsidRPr="008C041F">
        <w:rPr>
          <w:rFonts w:ascii="Calibri Light" w:hAnsi="Calibri Light"/>
          <w:sz w:val="22"/>
          <w:szCs w:val="22"/>
        </w:rPr>
        <w:t xml:space="preserve">   </w:t>
      </w:r>
      <w:r w:rsidRPr="008C041F">
        <w:rPr>
          <w:rFonts w:ascii="Calibri Light" w:hAnsi="Calibri Light"/>
          <w:sz w:val="22"/>
          <w:szCs w:val="22"/>
        </w:rPr>
        <w:tab/>
      </w:r>
      <w:r w:rsidRPr="008C041F">
        <w:rPr>
          <w:rFonts w:ascii="Calibri Light" w:hAnsi="Calibri Light"/>
          <w:sz w:val="22"/>
          <w:szCs w:val="22"/>
        </w:rPr>
        <w:tab/>
      </w:r>
      <w:r w:rsidRPr="008C041F">
        <w:rPr>
          <w:rFonts w:ascii="Calibri Light" w:hAnsi="Calibri Light"/>
          <w:sz w:val="22"/>
          <w:szCs w:val="22"/>
        </w:rPr>
        <w:tab/>
        <w:t>15u45</w:t>
      </w:r>
    </w:p>
    <w:p w14:paraId="5E8F5ED4" w14:textId="77777777" w:rsidR="008C041F" w:rsidRPr="008C041F" w:rsidRDefault="008C041F" w:rsidP="008C041F">
      <w:pPr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</w:r>
      <w:proofErr w:type="spellStart"/>
      <w:r w:rsidRPr="008C041F">
        <w:rPr>
          <w:rFonts w:ascii="Calibri Light" w:hAnsi="Calibri Light" w:cs="Courier New"/>
          <w:sz w:val="22"/>
          <w:szCs w:val="22"/>
        </w:rPr>
        <w:t>Inskiën</w:t>
      </w:r>
      <w:proofErr w:type="spellEnd"/>
      <w:r w:rsidRPr="008C041F">
        <w:rPr>
          <w:rFonts w:ascii="Calibri Light" w:hAnsi="Calibri Light" w:cs="Courier New"/>
          <w:sz w:val="22"/>
          <w:szCs w:val="22"/>
        </w:rPr>
        <w:t xml:space="preserve"> voor alle clubs</w:t>
      </w:r>
      <w:r w:rsidRPr="008C041F">
        <w:rPr>
          <w:rFonts w:ascii="Calibri Light" w:hAnsi="Calibri Light" w:cs="Courier New"/>
          <w:sz w:val="22"/>
          <w:szCs w:val="22"/>
        </w:rPr>
        <w:tab/>
        <w:t xml:space="preserve">         </w:t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  <w:t>16u00 – 16u40</w:t>
      </w:r>
    </w:p>
    <w:p w14:paraId="3D35D916" w14:textId="77777777" w:rsidR="008C041F" w:rsidRPr="008C041F" w:rsidRDefault="008C041F" w:rsidP="008C041F">
      <w:pPr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  <w:t xml:space="preserve">Verkenning voor </w:t>
      </w:r>
      <w:proofErr w:type="spellStart"/>
      <w:r w:rsidRPr="008C041F">
        <w:rPr>
          <w:rFonts w:ascii="Calibri Light" w:hAnsi="Calibri Light" w:cs="Courier New"/>
          <w:sz w:val="22"/>
          <w:szCs w:val="22"/>
        </w:rPr>
        <w:t>Skiclub</w:t>
      </w:r>
      <w:proofErr w:type="spellEnd"/>
      <w:r w:rsidRPr="008C041F">
        <w:rPr>
          <w:rFonts w:ascii="Calibri Light" w:hAnsi="Calibri Light" w:cs="Courier New"/>
          <w:sz w:val="22"/>
          <w:szCs w:val="22"/>
        </w:rPr>
        <w:t xml:space="preserve"> </w:t>
      </w:r>
      <w:proofErr w:type="spellStart"/>
      <w:r w:rsidRPr="008C041F">
        <w:rPr>
          <w:rFonts w:ascii="Calibri Light" w:hAnsi="Calibri Light" w:cs="Courier New"/>
          <w:sz w:val="22"/>
          <w:szCs w:val="22"/>
        </w:rPr>
        <w:t>Zondal</w:t>
      </w:r>
      <w:proofErr w:type="spellEnd"/>
      <w:r w:rsidRPr="008C041F">
        <w:rPr>
          <w:rFonts w:ascii="Calibri Light" w:hAnsi="Calibri Light" w:cs="Courier New"/>
          <w:sz w:val="22"/>
          <w:szCs w:val="22"/>
        </w:rPr>
        <w:tab/>
      </w:r>
      <w:r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>16u10 – 16u25</w:t>
      </w:r>
    </w:p>
    <w:p w14:paraId="55D5F450" w14:textId="77777777" w:rsidR="008C041F" w:rsidRPr="008C041F" w:rsidRDefault="008C041F" w:rsidP="008C041F">
      <w:pPr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sz w:val="22"/>
          <w:szCs w:val="22"/>
        </w:rPr>
        <w:t xml:space="preserve">  </w:t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  <w:t xml:space="preserve">            </w:t>
      </w:r>
      <w:r w:rsidRPr="008C041F">
        <w:rPr>
          <w:rFonts w:ascii="Calibri Light" w:hAnsi="Calibri Light" w:cs="Courier New"/>
          <w:sz w:val="22"/>
          <w:szCs w:val="22"/>
        </w:rPr>
        <w:tab/>
        <w:t>Verkenning voor de andere clubs</w:t>
      </w:r>
      <w:r w:rsidRPr="008C041F">
        <w:rPr>
          <w:rFonts w:ascii="Calibri Light" w:hAnsi="Calibri Light" w:cs="Courier New"/>
          <w:sz w:val="22"/>
          <w:szCs w:val="22"/>
        </w:rPr>
        <w:tab/>
        <w:t>16u25 – 16u40</w:t>
      </w:r>
    </w:p>
    <w:p w14:paraId="0C0A7A4E" w14:textId="77777777" w:rsidR="008C041F" w:rsidRPr="008C041F" w:rsidRDefault="008C041F" w:rsidP="008C041F">
      <w:pPr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  <w:t>Start 1</w:t>
      </w:r>
      <w:r w:rsidRPr="008C041F">
        <w:rPr>
          <w:rFonts w:ascii="Calibri Light" w:hAnsi="Calibri Light" w:cs="Courier New"/>
          <w:sz w:val="22"/>
          <w:szCs w:val="22"/>
          <w:vertAlign w:val="superscript"/>
        </w:rPr>
        <w:t>ste</w:t>
      </w:r>
      <w:r w:rsidRPr="008C041F">
        <w:rPr>
          <w:rFonts w:ascii="Calibri Light" w:hAnsi="Calibri Light" w:cs="Courier New"/>
          <w:sz w:val="22"/>
          <w:szCs w:val="22"/>
        </w:rPr>
        <w:t xml:space="preserve"> run:</w:t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  <w:t>16u45</w:t>
      </w:r>
    </w:p>
    <w:p w14:paraId="0902C2A1" w14:textId="77777777" w:rsidR="008C041F" w:rsidRPr="008C041F" w:rsidRDefault="008C041F" w:rsidP="008C041F">
      <w:pPr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  <w:t>Verkenning 2</w:t>
      </w:r>
      <w:r w:rsidRPr="008C041F">
        <w:rPr>
          <w:rFonts w:ascii="Calibri Light" w:hAnsi="Calibri Light" w:cs="Courier New"/>
          <w:sz w:val="22"/>
          <w:szCs w:val="22"/>
          <w:vertAlign w:val="superscript"/>
        </w:rPr>
        <w:t xml:space="preserve">de </w:t>
      </w:r>
      <w:r w:rsidRPr="008C041F">
        <w:rPr>
          <w:rFonts w:ascii="Calibri Light" w:hAnsi="Calibri Light" w:cs="Courier New"/>
          <w:sz w:val="22"/>
          <w:szCs w:val="22"/>
        </w:rPr>
        <w:t>run:</w:t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  <w:t>30 min. na laatste renner 1</w:t>
      </w:r>
      <w:r w:rsidRPr="008C041F">
        <w:rPr>
          <w:rFonts w:ascii="Calibri Light" w:hAnsi="Calibri Light" w:cs="Courier New"/>
          <w:sz w:val="22"/>
          <w:szCs w:val="22"/>
          <w:vertAlign w:val="superscript"/>
        </w:rPr>
        <w:t>ste</w:t>
      </w:r>
      <w:r w:rsidRPr="008C041F">
        <w:rPr>
          <w:rFonts w:ascii="Calibri Light" w:hAnsi="Calibri Light" w:cs="Courier New"/>
          <w:sz w:val="22"/>
          <w:szCs w:val="22"/>
        </w:rPr>
        <w:t xml:space="preserve"> run</w:t>
      </w:r>
    </w:p>
    <w:p w14:paraId="49F1481F" w14:textId="77777777" w:rsidR="008C041F" w:rsidRPr="008C041F" w:rsidRDefault="008C041F" w:rsidP="008C041F">
      <w:pPr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  <w:t>Start 2</w:t>
      </w:r>
      <w:r w:rsidRPr="008C041F">
        <w:rPr>
          <w:rFonts w:ascii="Calibri Light" w:hAnsi="Calibri Light" w:cs="Courier New"/>
          <w:sz w:val="22"/>
          <w:szCs w:val="22"/>
          <w:vertAlign w:val="superscript"/>
        </w:rPr>
        <w:t>de</w:t>
      </w:r>
      <w:r w:rsidRPr="008C041F">
        <w:rPr>
          <w:rFonts w:ascii="Calibri Light" w:hAnsi="Calibri Light" w:cs="Courier New"/>
          <w:sz w:val="22"/>
          <w:szCs w:val="22"/>
        </w:rPr>
        <w:t xml:space="preserve"> run:</w:t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  <w:t>60 min. na laatste renner 1</w:t>
      </w:r>
      <w:r w:rsidRPr="008C041F">
        <w:rPr>
          <w:rFonts w:ascii="Calibri Light" w:hAnsi="Calibri Light" w:cs="Courier New"/>
          <w:sz w:val="22"/>
          <w:szCs w:val="22"/>
          <w:vertAlign w:val="superscript"/>
        </w:rPr>
        <w:t>ste</w:t>
      </w:r>
      <w:r w:rsidRPr="008C041F">
        <w:rPr>
          <w:rFonts w:ascii="Calibri Light" w:hAnsi="Calibri Light" w:cs="Courier New"/>
          <w:sz w:val="22"/>
          <w:szCs w:val="22"/>
        </w:rPr>
        <w:t xml:space="preserve"> run</w:t>
      </w:r>
    </w:p>
    <w:p w14:paraId="4868987D" w14:textId="77777777" w:rsidR="008C041F" w:rsidRPr="008C041F" w:rsidRDefault="008C041F" w:rsidP="008C041F">
      <w:pPr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  <w:t xml:space="preserve">Prijsuitreiking: </w:t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</w:r>
      <w:r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>Aansluitend na 2</w:t>
      </w:r>
      <w:r w:rsidRPr="008C041F">
        <w:rPr>
          <w:rFonts w:ascii="Calibri Light" w:hAnsi="Calibri Light" w:cs="Courier New"/>
          <w:sz w:val="22"/>
          <w:szCs w:val="22"/>
          <w:vertAlign w:val="superscript"/>
        </w:rPr>
        <w:t>de</w:t>
      </w:r>
      <w:r w:rsidRPr="008C041F">
        <w:rPr>
          <w:rFonts w:ascii="Calibri Light" w:hAnsi="Calibri Light" w:cs="Courier New"/>
          <w:sz w:val="22"/>
          <w:szCs w:val="22"/>
        </w:rPr>
        <w:t xml:space="preserve"> run</w:t>
      </w:r>
    </w:p>
    <w:p w14:paraId="6FAEDB55" w14:textId="77777777" w:rsidR="008C041F" w:rsidRPr="008C041F" w:rsidRDefault="008C041F" w:rsidP="008C041F">
      <w:pPr>
        <w:rPr>
          <w:rFonts w:ascii="Calibri Light" w:hAnsi="Calibri Light" w:cs="Courier New"/>
          <w:sz w:val="22"/>
          <w:szCs w:val="22"/>
        </w:rPr>
      </w:pPr>
    </w:p>
    <w:p w14:paraId="2221499C" w14:textId="77777777" w:rsidR="008C041F" w:rsidRPr="008C041F" w:rsidRDefault="008C041F" w:rsidP="008C041F">
      <w:pPr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b/>
          <w:sz w:val="22"/>
          <w:szCs w:val="22"/>
        </w:rPr>
        <w:t>Inschrijvingen:</w:t>
      </w:r>
      <w:r w:rsidRPr="008C041F">
        <w:rPr>
          <w:rFonts w:ascii="Calibri Light" w:hAnsi="Calibri Light" w:cs="Courier New"/>
          <w:sz w:val="22"/>
          <w:szCs w:val="22"/>
        </w:rPr>
        <w:t xml:space="preserve"> </w:t>
      </w:r>
      <w:r w:rsidRPr="008C041F">
        <w:rPr>
          <w:rFonts w:ascii="Calibri Light" w:hAnsi="Calibri Light" w:cs="Courier New"/>
          <w:sz w:val="22"/>
          <w:szCs w:val="22"/>
        </w:rPr>
        <w:tab/>
      </w:r>
      <w:r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 xml:space="preserve">Het inschrijvingsgeld </w:t>
      </w:r>
      <w:proofErr w:type="gramStart"/>
      <w:r w:rsidRPr="008C041F">
        <w:rPr>
          <w:rFonts w:ascii="Calibri Light" w:hAnsi="Calibri Light" w:cs="Courier New"/>
          <w:sz w:val="22"/>
          <w:szCs w:val="22"/>
        </w:rPr>
        <w:t>bedraagt :</w:t>
      </w:r>
      <w:proofErr w:type="gramEnd"/>
      <w:r w:rsidRPr="008C041F">
        <w:rPr>
          <w:rFonts w:ascii="Calibri Light" w:hAnsi="Calibri Light" w:cs="Courier New"/>
          <w:sz w:val="22"/>
          <w:szCs w:val="22"/>
        </w:rPr>
        <w:t xml:space="preserve"> € 10,00</w:t>
      </w:r>
    </w:p>
    <w:p w14:paraId="7211B7B7" w14:textId="77777777" w:rsidR="008C041F" w:rsidRPr="008C041F" w:rsidRDefault="008C041F" w:rsidP="008C041F">
      <w:pPr>
        <w:ind w:left="2160"/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sz w:val="22"/>
          <w:szCs w:val="22"/>
        </w:rPr>
        <w:t xml:space="preserve">Het inschrijvingsformulier dient uiterlijk op woensdag 7 oktober 2015 bezorgd te worden op het wedstrijdsecretariaat van </w:t>
      </w:r>
      <w:proofErr w:type="spellStart"/>
      <w:r w:rsidRPr="008C041F">
        <w:rPr>
          <w:rFonts w:ascii="Calibri Light" w:hAnsi="Calibri Light" w:cs="Courier New"/>
          <w:sz w:val="22"/>
          <w:szCs w:val="22"/>
        </w:rPr>
        <w:t>Skiclub</w:t>
      </w:r>
      <w:proofErr w:type="spellEnd"/>
      <w:r w:rsidRPr="008C041F">
        <w:rPr>
          <w:rFonts w:ascii="Calibri Light" w:hAnsi="Calibri Light" w:cs="Courier New"/>
          <w:sz w:val="22"/>
          <w:szCs w:val="22"/>
        </w:rPr>
        <w:t xml:space="preserve"> </w:t>
      </w:r>
      <w:proofErr w:type="spellStart"/>
      <w:r w:rsidRPr="008C041F">
        <w:rPr>
          <w:rFonts w:ascii="Calibri Light" w:hAnsi="Calibri Light" w:cs="Courier New"/>
          <w:sz w:val="22"/>
          <w:szCs w:val="22"/>
        </w:rPr>
        <w:t>Zondal</w:t>
      </w:r>
      <w:proofErr w:type="spellEnd"/>
    </w:p>
    <w:p w14:paraId="2CC1E3B7" w14:textId="77777777" w:rsidR="008C041F" w:rsidRPr="008C041F" w:rsidRDefault="008C041F" w:rsidP="008C041F">
      <w:pPr>
        <w:ind w:left="2160"/>
        <w:rPr>
          <w:rFonts w:ascii="Calibri Light" w:hAnsi="Calibri Light" w:cs="Courier New"/>
          <w:sz w:val="22"/>
          <w:szCs w:val="22"/>
          <w:lang w:val="fr-BE"/>
        </w:rPr>
      </w:pPr>
      <w:r w:rsidRPr="008C041F">
        <w:rPr>
          <w:rFonts w:ascii="Calibri Light" w:hAnsi="Calibri Light" w:cs="Courier New"/>
          <w:sz w:val="22"/>
          <w:szCs w:val="22"/>
          <w:lang w:val="fr-BE"/>
        </w:rPr>
        <w:t xml:space="preserve">(e-mail: </w:t>
      </w:r>
      <w:hyperlink r:id="rId7" w:history="1">
        <w:r w:rsidRPr="008C041F">
          <w:rPr>
            <w:rStyle w:val="Hyperlink"/>
            <w:rFonts w:ascii="Calibri Light" w:hAnsi="Calibri Light" w:cs="Courier New"/>
            <w:sz w:val="22"/>
            <w:szCs w:val="22"/>
            <w:lang w:val="fr-BE"/>
          </w:rPr>
          <w:t>dirk.vanstevens@skynet.be</w:t>
        </w:r>
      </w:hyperlink>
      <w:r w:rsidRPr="008C041F">
        <w:rPr>
          <w:rFonts w:ascii="Calibri Light" w:hAnsi="Calibri Light" w:cs="Courier New"/>
          <w:sz w:val="22"/>
          <w:szCs w:val="22"/>
          <w:lang w:val="fr-BE"/>
        </w:rPr>
        <w:t>).</w:t>
      </w:r>
    </w:p>
    <w:p w14:paraId="25499D41" w14:textId="77777777" w:rsidR="008C041F" w:rsidRPr="008C041F" w:rsidRDefault="008C041F" w:rsidP="008C041F">
      <w:pPr>
        <w:ind w:left="2160"/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sz w:val="22"/>
          <w:szCs w:val="22"/>
        </w:rPr>
        <w:t>De startgelden dienen ter plaatse betaald te worden.</w:t>
      </w:r>
    </w:p>
    <w:p w14:paraId="14227BD1" w14:textId="77777777" w:rsidR="008C041F" w:rsidRPr="008C041F" w:rsidRDefault="008C041F" w:rsidP="008C041F">
      <w:pPr>
        <w:rPr>
          <w:rFonts w:ascii="Calibri Light" w:hAnsi="Calibri Light" w:cs="Courier New"/>
          <w:sz w:val="22"/>
          <w:szCs w:val="22"/>
        </w:rPr>
      </w:pPr>
    </w:p>
    <w:p w14:paraId="09F4B30E" w14:textId="77777777" w:rsidR="008C041F" w:rsidRPr="008C041F" w:rsidRDefault="008C041F" w:rsidP="008C041F">
      <w:pPr>
        <w:ind w:right="-288" w:firstLine="3"/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b/>
          <w:sz w:val="22"/>
          <w:szCs w:val="22"/>
        </w:rPr>
        <w:t>Prijzen:</w:t>
      </w:r>
      <w:r w:rsidRPr="008C041F">
        <w:rPr>
          <w:rFonts w:ascii="Calibri Light" w:hAnsi="Calibri Light" w:cs="Courier New"/>
          <w:sz w:val="22"/>
          <w:szCs w:val="22"/>
        </w:rPr>
        <w:t xml:space="preserve"> </w:t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</w:r>
      <w:r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>Prijzen zijn voorzien voor de BESTE DRIE van alle reeksen (meisjes/jongens)</w:t>
      </w:r>
    </w:p>
    <w:p w14:paraId="0B85E76C" w14:textId="77777777" w:rsidR="008C041F" w:rsidRPr="008C041F" w:rsidRDefault="008C041F" w:rsidP="008C041F">
      <w:pPr>
        <w:ind w:right="-288"/>
        <w:rPr>
          <w:rFonts w:ascii="Calibri Light" w:hAnsi="Calibri Light" w:cs="Courier New"/>
          <w:sz w:val="22"/>
          <w:szCs w:val="22"/>
        </w:rPr>
      </w:pPr>
    </w:p>
    <w:p w14:paraId="2B0BCAB7" w14:textId="77777777" w:rsidR="008C041F" w:rsidRPr="008C041F" w:rsidRDefault="008C041F" w:rsidP="008C041F">
      <w:pPr>
        <w:ind w:left="2160" w:hanging="2160"/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b/>
          <w:sz w:val="22"/>
          <w:szCs w:val="22"/>
        </w:rPr>
        <w:t>Training:</w:t>
      </w:r>
      <w:r w:rsidRPr="008C041F">
        <w:rPr>
          <w:rFonts w:ascii="Calibri Light" w:hAnsi="Calibri Light" w:cs="Courier New"/>
          <w:sz w:val="22"/>
          <w:szCs w:val="22"/>
        </w:rPr>
        <w:tab/>
        <w:t xml:space="preserve">Aan alle wedstrijdrenners wordt er gelegenheid tot training gegeven op de skipiste van </w:t>
      </w:r>
      <w:proofErr w:type="spellStart"/>
      <w:r w:rsidRPr="008C041F">
        <w:rPr>
          <w:rFonts w:ascii="Calibri Light" w:hAnsi="Calibri Light" w:cs="Courier New"/>
          <w:sz w:val="22"/>
          <w:szCs w:val="22"/>
        </w:rPr>
        <w:t>Zondal</w:t>
      </w:r>
      <w:proofErr w:type="spellEnd"/>
      <w:r w:rsidRPr="008C041F">
        <w:rPr>
          <w:rFonts w:ascii="Calibri Light" w:hAnsi="Calibri Light" w:cs="Courier New"/>
          <w:sz w:val="22"/>
          <w:szCs w:val="22"/>
        </w:rPr>
        <w:t xml:space="preserve"> op zaterdag 10 oktober</w:t>
      </w:r>
      <w:r>
        <w:rPr>
          <w:rFonts w:ascii="Calibri Light" w:hAnsi="Calibri Light" w:cs="Courier New"/>
          <w:sz w:val="22"/>
          <w:szCs w:val="22"/>
        </w:rPr>
        <w:t xml:space="preserve"> van</w:t>
      </w:r>
      <w:r w:rsidRPr="008C041F">
        <w:rPr>
          <w:rFonts w:ascii="Calibri Light" w:hAnsi="Calibri Light" w:cs="Courier New"/>
          <w:sz w:val="22"/>
          <w:szCs w:val="22"/>
        </w:rPr>
        <w:t xml:space="preserve"> 11u30 tot 13u00</w:t>
      </w:r>
    </w:p>
    <w:p w14:paraId="7E6C95F5" w14:textId="77777777" w:rsidR="008C041F" w:rsidRPr="008C041F" w:rsidRDefault="008C041F" w:rsidP="008C041F">
      <w:pPr>
        <w:tabs>
          <w:tab w:val="left" w:pos="1620"/>
          <w:tab w:val="left" w:pos="2160"/>
          <w:tab w:val="left" w:pos="4500"/>
        </w:tabs>
        <w:ind w:left="2832" w:right="-108" w:hanging="2832"/>
        <w:rPr>
          <w:rFonts w:ascii="Calibri Light" w:hAnsi="Calibri Light" w:cs="Courier New"/>
          <w:sz w:val="22"/>
          <w:szCs w:val="22"/>
        </w:rPr>
      </w:pPr>
    </w:p>
    <w:p w14:paraId="26C1E326" w14:textId="77777777" w:rsidR="008C041F" w:rsidRPr="008C041F" w:rsidRDefault="008C041F" w:rsidP="008C041F">
      <w:pPr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b/>
          <w:sz w:val="22"/>
          <w:szCs w:val="22"/>
        </w:rPr>
        <w:t>Inlichtingen:</w:t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  <w:t xml:space="preserve">Jef De Clerck: </w:t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  <w:t>Tel. 0495/51.84.16 – Fax 03/663.07.93</w:t>
      </w:r>
    </w:p>
    <w:p w14:paraId="7733E81E" w14:textId="77777777" w:rsidR="008C041F" w:rsidRPr="008C041F" w:rsidRDefault="008C041F" w:rsidP="008C041F">
      <w:pPr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</w:r>
      <w:r w:rsidRPr="008C041F">
        <w:rPr>
          <w:rFonts w:ascii="Calibri Light" w:hAnsi="Calibri Light" w:cs="Courier New"/>
          <w:sz w:val="22"/>
          <w:szCs w:val="22"/>
        </w:rPr>
        <w:tab/>
        <w:t>Dirk Van Stevens:</w:t>
      </w:r>
      <w:r w:rsidRPr="008C041F">
        <w:rPr>
          <w:rFonts w:ascii="Calibri Light" w:hAnsi="Calibri Light" w:cs="Courier New"/>
          <w:sz w:val="22"/>
          <w:szCs w:val="22"/>
        </w:rPr>
        <w:tab/>
        <w:t>Tel. 03/480.25.44</w:t>
      </w:r>
    </w:p>
    <w:p w14:paraId="1D5CB366" w14:textId="77777777" w:rsidR="008C041F" w:rsidRPr="008C041F" w:rsidRDefault="008C041F" w:rsidP="008C041F">
      <w:pPr>
        <w:tabs>
          <w:tab w:val="left" w:pos="1620"/>
          <w:tab w:val="left" w:pos="2160"/>
          <w:tab w:val="left" w:pos="4500"/>
        </w:tabs>
        <w:ind w:left="2832" w:hanging="2832"/>
        <w:rPr>
          <w:rFonts w:ascii="Calibri Light" w:hAnsi="Calibri Light" w:cs="Courier New"/>
          <w:sz w:val="22"/>
          <w:szCs w:val="22"/>
        </w:rPr>
      </w:pPr>
    </w:p>
    <w:p w14:paraId="085B0422" w14:textId="77777777" w:rsidR="008C041F" w:rsidRPr="008C041F" w:rsidRDefault="008C041F" w:rsidP="008C041F">
      <w:pPr>
        <w:ind w:left="2160" w:hanging="2160"/>
        <w:outlineLvl w:val="0"/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b/>
          <w:sz w:val="22"/>
          <w:szCs w:val="22"/>
        </w:rPr>
        <w:t>Verzekering:</w:t>
      </w:r>
      <w:r w:rsidRPr="008C041F">
        <w:rPr>
          <w:rFonts w:ascii="Calibri Light" w:hAnsi="Calibri Light" w:cs="Courier New"/>
          <w:sz w:val="22"/>
          <w:szCs w:val="22"/>
        </w:rPr>
        <w:t xml:space="preserve"> </w:t>
      </w:r>
      <w:r w:rsidRPr="008C041F">
        <w:rPr>
          <w:rFonts w:ascii="Calibri Light" w:hAnsi="Calibri Light" w:cs="Courier New"/>
          <w:sz w:val="22"/>
          <w:szCs w:val="22"/>
        </w:rPr>
        <w:tab/>
        <w:t>Iedere deelnemer dient in het bezit te zijn van een persoonlijke verzekering van Sneeuwsport Vlaanderen</w:t>
      </w:r>
    </w:p>
    <w:p w14:paraId="26BA490C" w14:textId="77777777" w:rsidR="008C041F" w:rsidRPr="008C041F" w:rsidRDefault="008C041F" w:rsidP="008C041F">
      <w:pPr>
        <w:ind w:left="2832" w:hanging="2832"/>
        <w:rPr>
          <w:rFonts w:ascii="Calibri Light" w:hAnsi="Calibri Light" w:cs="Courier New"/>
          <w:sz w:val="22"/>
          <w:szCs w:val="22"/>
        </w:rPr>
      </w:pPr>
    </w:p>
    <w:p w14:paraId="539109C8" w14:textId="77777777" w:rsidR="008C041F" w:rsidRPr="008C041F" w:rsidRDefault="008C041F" w:rsidP="008C041F">
      <w:pPr>
        <w:ind w:left="2160"/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sz w:val="22"/>
          <w:szCs w:val="22"/>
        </w:rPr>
        <w:t xml:space="preserve">Skibaan </w:t>
      </w:r>
      <w:proofErr w:type="spellStart"/>
      <w:r w:rsidRPr="008C041F">
        <w:rPr>
          <w:rFonts w:ascii="Calibri Light" w:hAnsi="Calibri Light" w:cs="Courier New"/>
          <w:sz w:val="22"/>
          <w:szCs w:val="22"/>
        </w:rPr>
        <w:t>Zondal</w:t>
      </w:r>
      <w:proofErr w:type="spellEnd"/>
      <w:r w:rsidRPr="008C041F">
        <w:rPr>
          <w:rFonts w:ascii="Calibri Light" w:hAnsi="Calibri Light" w:cs="Courier New"/>
          <w:sz w:val="22"/>
          <w:szCs w:val="22"/>
        </w:rPr>
        <w:t xml:space="preserve"> BVBA en </w:t>
      </w:r>
      <w:proofErr w:type="spellStart"/>
      <w:r w:rsidRPr="008C041F">
        <w:rPr>
          <w:rFonts w:ascii="Calibri Light" w:hAnsi="Calibri Light" w:cs="Courier New"/>
          <w:sz w:val="22"/>
          <w:szCs w:val="22"/>
        </w:rPr>
        <w:t>Skiclub</w:t>
      </w:r>
      <w:proofErr w:type="spellEnd"/>
      <w:r w:rsidRPr="008C041F">
        <w:rPr>
          <w:rFonts w:ascii="Calibri Light" w:hAnsi="Calibri Light" w:cs="Courier New"/>
          <w:sz w:val="22"/>
          <w:szCs w:val="22"/>
        </w:rPr>
        <w:t xml:space="preserve"> </w:t>
      </w:r>
      <w:proofErr w:type="spellStart"/>
      <w:r w:rsidRPr="008C041F">
        <w:rPr>
          <w:rFonts w:ascii="Calibri Light" w:hAnsi="Calibri Light" w:cs="Courier New"/>
          <w:sz w:val="22"/>
          <w:szCs w:val="22"/>
        </w:rPr>
        <w:t>Zondal</w:t>
      </w:r>
      <w:proofErr w:type="spellEnd"/>
      <w:r w:rsidRPr="008C041F">
        <w:rPr>
          <w:rFonts w:ascii="Calibri Light" w:hAnsi="Calibri Light" w:cs="Courier New"/>
          <w:sz w:val="22"/>
          <w:szCs w:val="22"/>
        </w:rPr>
        <w:t xml:space="preserve"> vzw zijn </w:t>
      </w:r>
      <w:proofErr w:type="gramStart"/>
      <w:r w:rsidRPr="008C041F">
        <w:rPr>
          <w:rFonts w:ascii="Calibri Light" w:hAnsi="Calibri Light" w:cs="Courier New"/>
          <w:sz w:val="22"/>
          <w:szCs w:val="22"/>
        </w:rPr>
        <w:t>NIET</w:t>
      </w:r>
      <w:proofErr w:type="gramEnd"/>
      <w:r w:rsidRPr="008C041F">
        <w:rPr>
          <w:rFonts w:ascii="Calibri Light" w:hAnsi="Calibri Light" w:cs="Courier New"/>
          <w:sz w:val="22"/>
          <w:szCs w:val="22"/>
        </w:rPr>
        <w:t xml:space="preserve"> aansprakelijk voor gebeurlijke ongevallen en dit zowel voor, tijdens als na de skiwedstrijd, ook niet voor beschadiging van skimateriaal.</w:t>
      </w:r>
    </w:p>
    <w:p w14:paraId="7E310EE0" w14:textId="77777777" w:rsidR="008C041F" w:rsidRPr="008C041F" w:rsidRDefault="008C041F" w:rsidP="008C041F">
      <w:pPr>
        <w:ind w:left="2160"/>
        <w:rPr>
          <w:rFonts w:ascii="Calibri Light" w:hAnsi="Calibri Light" w:cs="Courier New"/>
          <w:sz w:val="22"/>
          <w:szCs w:val="22"/>
        </w:rPr>
      </w:pPr>
    </w:p>
    <w:p w14:paraId="3B14A3AF" w14:textId="77777777" w:rsidR="008C041F" w:rsidRPr="008C041F" w:rsidRDefault="008C041F" w:rsidP="008C041F">
      <w:pPr>
        <w:jc w:val="right"/>
        <w:rPr>
          <w:rFonts w:ascii="Calibri Light" w:hAnsi="Calibri Light" w:cs="Courier New"/>
          <w:sz w:val="22"/>
          <w:szCs w:val="22"/>
        </w:rPr>
      </w:pPr>
      <w:r w:rsidRPr="008C041F">
        <w:rPr>
          <w:rFonts w:ascii="Calibri Light" w:hAnsi="Calibri Light" w:cs="Courier New"/>
          <w:sz w:val="22"/>
          <w:szCs w:val="22"/>
        </w:rPr>
        <w:t xml:space="preserve">Wij verwachten U voor een sportieve wedstrijd op </w:t>
      </w:r>
      <w:proofErr w:type="spellStart"/>
      <w:r w:rsidRPr="008C041F">
        <w:rPr>
          <w:rFonts w:ascii="Calibri Light" w:hAnsi="Calibri Light" w:cs="Courier New"/>
          <w:sz w:val="22"/>
          <w:szCs w:val="22"/>
        </w:rPr>
        <w:t>Zondal</w:t>
      </w:r>
      <w:proofErr w:type="spellEnd"/>
      <w:r w:rsidRPr="008C041F">
        <w:rPr>
          <w:rFonts w:ascii="Calibri Light" w:hAnsi="Calibri Light" w:cs="Courier New"/>
          <w:sz w:val="22"/>
          <w:szCs w:val="22"/>
        </w:rPr>
        <w:t>!</w:t>
      </w:r>
    </w:p>
    <w:p w14:paraId="21D8313D" w14:textId="77777777" w:rsidR="00A22033" w:rsidRPr="008C041F" w:rsidRDefault="00A22033" w:rsidP="00A22033">
      <w:pPr>
        <w:rPr>
          <w:rFonts w:ascii="Calibri Light" w:hAnsi="Calibri Light" w:cs="Arial"/>
          <w:sz w:val="22"/>
          <w:szCs w:val="22"/>
        </w:rPr>
      </w:pPr>
    </w:p>
    <w:sectPr w:rsidR="00A22033" w:rsidRPr="008C041F" w:rsidSect="00744DBA">
      <w:headerReference w:type="default" r:id="rId8"/>
      <w:footerReference w:type="default" r:id="rId9"/>
      <w:pgSz w:w="11900" w:h="16840" w:code="9"/>
      <w:pgMar w:top="278" w:right="1268" w:bottom="249" w:left="1418" w:header="279" w:footer="21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0FCFFB" w14:textId="77777777" w:rsidR="00A403C2" w:rsidRDefault="00A403C2">
      <w:r>
        <w:separator/>
      </w:r>
    </w:p>
  </w:endnote>
  <w:endnote w:type="continuationSeparator" w:id="0">
    <w:p w14:paraId="08A64F44" w14:textId="77777777" w:rsidR="00A403C2" w:rsidRDefault="00A40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5E350" w14:textId="77777777" w:rsidR="00744DBA" w:rsidRDefault="00744DBA" w:rsidP="00744DBA">
    <w:pPr>
      <w:pStyle w:val="Default"/>
      <w:rPr>
        <w:color w:val="808080"/>
        <w:sz w:val="20"/>
        <w:szCs w:val="20"/>
      </w:rPr>
    </w:pPr>
    <w:r w:rsidRPr="0088321B">
      <w:rPr>
        <w:noProof/>
        <w:color w:val="808080"/>
        <w:sz w:val="20"/>
        <w:szCs w:val="20"/>
      </w:rPr>
      <w:drawing>
        <wp:inline distT="0" distB="0" distL="0" distR="0" wp14:anchorId="31FAADEF" wp14:editId="78EF85D5">
          <wp:extent cx="1935995" cy="626110"/>
          <wp:effectExtent l="0" t="0" r="7620" b="2540"/>
          <wp:docPr id="3" name="Afbeelding 3" descr="C:\Users\dvanstevens\Dropbox\Ski\Zondal LOGO\partnerschaft_klein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vanstevens\Dropbox\Ski\Zondal LOGO\partnerschaft_klein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401" cy="63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 w:rsidRPr="0049556E">
      <w:rPr>
        <w:noProof/>
        <w:color w:val="808080"/>
        <w:sz w:val="20"/>
        <w:szCs w:val="20"/>
      </w:rPr>
      <w:drawing>
        <wp:inline distT="0" distB="0" distL="0" distR="0" wp14:anchorId="17EE3EAF" wp14:editId="29E76E42">
          <wp:extent cx="514089" cy="626745"/>
          <wp:effectExtent l="0" t="0" r="635" b="1905"/>
          <wp:docPr id="4" name="Afbeelding 4" descr="C:\Users\dvanstevens\Dropbox\Ski\Zondal LOGO\A_SPORT_LOGO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vanstevens\Dropbox\Ski\Zondal LOGO\A_SPORT_LOGO_Q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021" cy="654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2E7D93AC" wp14:editId="22970215">
          <wp:extent cx="628650" cy="627334"/>
          <wp:effectExtent l="0" t="0" r="0" b="1905"/>
          <wp:docPr id="5" name="Afbeelding 6" descr="C:\Users\dvanstevens\Dropbox\Logo Sneeuwsport Vlaanderen - clubs\Afgeleiden png HD\Wit vierka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dvanstevens\Dropbox\Logo Sneeuwsport Vlaanderen - clubs\Afgeleiden png HD\Wit vierkant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331" cy="6310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 w:rsidRPr="00BD0DC5">
      <w:rPr>
        <w:noProof/>
      </w:rPr>
      <w:drawing>
        <wp:inline distT="0" distB="0" distL="0" distR="0" wp14:anchorId="163795E1" wp14:editId="6D7D9FB1">
          <wp:extent cx="1600200" cy="674066"/>
          <wp:effectExtent l="0" t="0" r="0" b="0"/>
          <wp:docPr id="6" name="Afbeelding 6" descr="C:\Users\DVANST~1\AppData\Local\Temp\Rar$DI00.390\Vlaanderen_verbeelding werk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VANST~1\AppData\Local\Temp\Rar$DI00.390\Vlaanderen_verbeelding werkt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770" cy="67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808080"/>
        <w:sz w:val="20"/>
        <w:szCs w:val="20"/>
      </w:rPr>
      <w:drawing>
        <wp:inline distT="0" distB="0" distL="0" distR="0" wp14:anchorId="07644A08" wp14:editId="2D78CAC8">
          <wp:extent cx="838200" cy="542290"/>
          <wp:effectExtent l="0" t="0" r="0" b="0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oso_logo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7" r="7649"/>
                  <a:stretch/>
                </pic:blipFill>
                <pic:spPr bwMode="auto">
                  <a:xfrm>
                    <a:off x="0" y="0"/>
                    <a:ext cx="838666" cy="5425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69E7131" w14:textId="77777777" w:rsidR="001F139C" w:rsidRPr="00744DBA" w:rsidRDefault="001F139C" w:rsidP="001F139C">
    <w:pPr>
      <w:pStyle w:val="Default"/>
      <w:jc w:val="center"/>
      <w:rPr>
        <w:rFonts w:ascii="Calibri Light" w:hAnsi="Calibri Light"/>
        <w:sz w:val="20"/>
        <w:szCs w:val="20"/>
      </w:rPr>
    </w:pPr>
    <w:r w:rsidRPr="00744DBA">
      <w:rPr>
        <w:rFonts w:ascii="Calibri Light" w:hAnsi="Calibri Light"/>
        <w:color w:val="808080"/>
        <w:sz w:val="20"/>
        <w:szCs w:val="20"/>
      </w:rPr>
      <w:t xml:space="preserve">03/326.68.52 | 0495/51.84.16 | http://www.zondal.be | info@zondal.be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41EBBD" w14:textId="77777777" w:rsidR="00A403C2" w:rsidRDefault="00A403C2">
      <w:r>
        <w:separator/>
      </w:r>
    </w:p>
  </w:footnote>
  <w:footnote w:type="continuationSeparator" w:id="0">
    <w:p w14:paraId="781F19AA" w14:textId="77777777" w:rsidR="00A403C2" w:rsidRDefault="00A403C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71520" w14:textId="77777777" w:rsidR="001F139C" w:rsidRDefault="00744DBA" w:rsidP="004B081E">
    <w:pPr>
      <w:pStyle w:val="Koptekst"/>
      <w:ind w:left="-993" w:right="-815"/>
      <w:jc w:val="center"/>
    </w:pPr>
    <w:r w:rsidRPr="000B5CE3">
      <w:rPr>
        <w:noProof/>
        <w:color w:val="808080"/>
        <w:sz w:val="20"/>
        <w:szCs w:val="20"/>
      </w:rPr>
      <w:drawing>
        <wp:anchor distT="0" distB="0" distL="114300" distR="114300" simplePos="0" relativeHeight="251658240" behindDoc="0" locked="0" layoutInCell="1" allowOverlap="1" wp14:anchorId="6EF0A87C" wp14:editId="217C81FA">
          <wp:simplePos x="0" y="0"/>
          <wp:positionH relativeFrom="margin">
            <wp:posOffset>3239770</wp:posOffset>
          </wp:positionH>
          <wp:positionV relativeFrom="paragraph">
            <wp:posOffset>517525</wp:posOffset>
          </wp:positionV>
          <wp:extent cx="1971122" cy="520626"/>
          <wp:effectExtent l="0" t="0" r="0" b="0"/>
          <wp:wrapNone/>
          <wp:docPr id="1" name="Afbeelding 1" descr="C:\Users\dvanstevens\Downloads\rock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anstevens\Downloads\rock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122" cy="520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40932112" wp14:editId="676893CB">
          <wp:extent cx="7258050" cy="1304925"/>
          <wp:effectExtent l="1905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8050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EB6278"/>
    <w:multiLevelType w:val="hybridMultilevel"/>
    <w:tmpl w:val="3D6A5D68"/>
    <w:lvl w:ilvl="0" w:tplc="01905716">
      <w:numFmt w:val="bullet"/>
      <w:lvlText w:val="-"/>
      <w:lvlJc w:val="left"/>
      <w:pPr>
        <w:ind w:left="1440" w:hanging="360"/>
      </w:pPr>
      <w:rPr>
        <w:rFonts w:ascii="Calibri Light" w:eastAsia="Times New Roman" w:hAnsi="Calibri Light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58461C5"/>
    <w:multiLevelType w:val="hybridMultilevel"/>
    <w:tmpl w:val="0D4C9FDC"/>
    <w:lvl w:ilvl="0" w:tplc="32D46E5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mic Sans MS" w:eastAsia="Times New Roman" w:hAnsi="Comic Sans MS" w:cs="Courier New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2A22043A"/>
    <w:multiLevelType w:val="hybridMultilevel"/>
    <w:tmpl w:val="A9F4A03A"/>
    <w:lvl w:ilvl="0" w:tplc="FAAC32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25486E"/>
    <w:multiLevelType w:val="hybridMultilevel"/>
    <w:tmpl w:val="AF5879DC"/>
    <w:lvl w:ilvl="0" w:tplc="09AA11D0">
      <w:numFmt w:val="bullet"/>
      <w:lvlText w:val=""/>
      <w:lvlJc w:val="left"/>
      <w:pPr>
        <w:ind w:left="720" w:hanging="360"/>
      </w:pPr>
      <w:rPr>
        <w:rFonts w:ascii="Calibri Light" w:eastAsia="Times New Roman" w:hAnsi="Calibri Light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B44BA4"/>
    <w:multiLevelType w:val="hybridMultilevel"/>
    <w:tmpl w:val="A5BE0A78"/>
    <w:lvl w:ilvl="0" w:tplc="45BA7F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033"/>
    <w:rsid w:val="00020130"/>
    <w:rsid w:val="00036963"/>
    <w:rsid w:val="00040913"/>
    <w:rsid w:val="00056355"/>
    <w:rsid w:val="00073287"/>
    <w:rsid w:val="00077606"/>
    <w:rsid w:val="000A712D"/>
    <w:rsid w:val="000C2635"/>
    <w:rsid w:val="00130BD5"/>
    <w:rsid w:val="001437F4"/>
    <w:rsid w:val="00157718"/>
    <w:rsid w:val="00162E8A"/>
    <w:rsid w:val="001B4632"/>
    <w:rsid w:val="001F139C"/>
    <w:rsid w:val="002604A6"/>
    <w:rsid w:val="00264B3D"/>
    <w:rsid w:val="002C3C3F"/>
    <w:rsid w:val="002E6D8B"/>
    <w:rsid w:val="002F7110"/>
    <w:rsid w:val="00314488"/>
    <w:rsid w:val="003472B3"/>
    <w:rsid w:val="00355D6E"/>
    <w:rsid w:val="003576AB"/>
    <w:rsid w:val="003669B4"/>
    <w:rsid w:val="003A500A"/>
    <w:rsid w:val="004044B2"/>
    <w:rsid w:val="004106A4"/>
    <w:rsid w:val="00422F23"/>
    <w:rsid w:val="004518FA"/>
    <w:rsid w:val="00492265"/>
    <w:rsid w:val="004B081E"/>
    <w:rsid w:val="004E2D50"/>
    <w:rsid w:val="00537DD3"/>
    <w:rsid w:val="00540958"/>
    <w:rsid w:val="005516BD"/>
    <w:rsid w:val="005B3C44"/>
    <w:rsid w:val="005C570D"/>
    <w:rsid w:val="00615762"/>
    <w:rsid w:val="006E43AF"/>
    <w:rsid w:val="00717E10"/>
    <w:rsid w:val="00724336"/>
    <w:rsid w:val="00744DBA"/>
    <w:rsid w:val="00783028"/>
    <w:rsid w:val="007A6900"/>
    <w:rsid w:val="007B23F0"/>
    <w:rsid w:val="007C5244"/>
    <w:rsid w:val="007E699A"/>
    <w:rsid w:val="00823217"/>
    <w:rsid w:val="00841A42"/>
    <w:rsid w:val="00846C02"/>
    <w:rsid w:val="00865E24"/>
    <w:rsid w:val="00877680"/>
    <w:rsid w:val="008A6798"/>
    <w:rsid w:val="008C041F"/>
    <w:rsid w:val="008D25B3"/>
    <w:rsid w:val="008D789A"/>
    <w:rsid w:val="00931ECF"/>
    <w:rsid w:val="00950240"/>
    <w:rsid w:val="00954996"/>
    <w:rsid w:val="00956AD8"/>
    <w:rsid w:val="00984E45"/>
    <w:rsid w:val="009A1221"/>
    <w:rsid w:val="009A1C99"/>
    <w:rsid w:val="009B43FE"/>
    <w:rsid w:val="009D6D99"/>
    <w:rsid w:val="00A22033"/>
    <w:rsid w:val="00A403C2"/>
    <w:rsid w:val="00A6394D"/>
    <w:rsid w:val="00A76C71"/>
    <w:rsid w:val="00A9192B"/>
    <w:rsid w:val="00AA623C"/>
    <w:rsid w:val="00AB493E"/>
    <w:rsid w:val="00B20F19"/>
    <w:rsid w:val="00B814A1"/>
    <w:rsid w:val="00B90537"/>
    <w:rsid w:val="00BE5CB4"/>
    <w:rsid w:val="00C42425"/>
    <w:rsid w:val="00D074AB"/>
    <w:rsid w:val="00D16042"/>
    <w:rsid w:val="00D373B6"/>
    <w:rsid w:val="00DC6C40"/>
    <w:rsid w:val="00E128AA"/>
    <w:rsid w:val="00E4094F"/>
    <w:rsid w:val="00E415B1"/>
    <w:rsid w:val="00EB5AEA"/>
    <w:rsid w:val="00EC4174"/>
    <w:rsid w:val="00F11189"/>
    <w:rsid w:val="00F12B37"/>
    <w:rsid w:val="00F20DC1"/>
    <w:rsid w:val="00FB2E73"/>
    <w:rsid w:val="00FD1D65"/>
    <w:rsid w:val="00FD32FF"/>
    <w:rsid w:val="00FF1C59"/>
    <w:rsid w:val="00FF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857851"/>
  <w15:docId w15:val="{7D4685B9-2EAD-4310-B746-BBA2897E3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D6D99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qFormat/>
    <w:rsid w:val="00A220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9D6D99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nl-NL" w:eastAsia="nl-NL"/>
    </w:rPr>
  </w:style>
  <w:style w:type="paragraph" w:styleId="Koptekst">
    <w:name w:val="header"/>
    <w:basedOn w:val="Standaard"/>
    <w:rsid w:val="001F139C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1F139C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semiHidden/>
    <w:rsid w:val="00AA623C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rsid w:val="00A22033"/>
    <w:rPr>
      <w:color w:val="0000FF"/>
      <w:u w:val="single"/>
    </w:rPr>
  </w:style>
  <w:style w:type="table" w:styleId="Tabelraster">
    <w:name w:val="Table Grid"/>
    <w:basedOn w:val="Standaardtabel"/>
    <w:rsid w:val="004B08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4B08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dirk.vanstevens@skynet.b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SKI\ZONDAL\briefpapier%20skiclub%20zondal.dot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E:\SKI\ZONDAL\briefpapier skiclub zondal.dot</Template>
  <TotalTime>0</TotalTime>
  <Pages>1</Pages>
  <Words>293</Words>
  <Characters>1617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briefpapier_zondal</vt:lpstr>
    </vt:vector>
  </TitlesOfParts>
  <Company>Microsoft</Company>
  <LinksUpToDate>false</LinksUpToDate>
  <CharactersWithSpaces>1907</CharactersWithSpaces>
  <SharedDoc>false</SharedDoc>
  <HLinks>
    <vt:vector size="6" baseType="variant">
      <vt:variant>
        <vt:i4>8323122</vt:i4>
      </vt:variant>
      <vt:variant>
        <vt:i4>0</vt:i4>
      </vt:variant>
      <vt:variant>
        <vt:i4>0</vt:i4>
      </vt:variant>
      <vt:variant>
        <vt:i4>5</vt:i4>
      </vt:variant>
      <vt:variant>
        <vt:lpwstr>http://www.zondalracingteam.be/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briefpapier_zondal</dc:title>
  <dc:creator>Van Stevens</dc:creator>
  <cp:lastModifiedBy>marcsmet@me.com</cp:lastModifiedBy>
  <cp:revision>2</cp:revision>
  <cp:lastPrinted>2014-08-16T11:01:00Z</cp:lastPrinted>
  <dcterms:created xsi:type="dcterms:W3CDTF">2015-09-17T15:39:00Z</dcterms:created>
  <dcterms:modified xsi:type="dcterms:W3CDTF">2015-09-17T15:39:00Z</dcterms:modified>
</cp:coreProperties>
</file>